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06D" w:rsidRDefault="001A0D72" w:rsidP="00D053C8">
      <w:pPr>
        <w:pStyle w:val="PaperNumber"/>
        <w:keepNext/>
      </w:pPr>
      <w:r>
        <w:t>PharmaSUG 2019</w:t>
      </w:r>
      <w:r w:rsidR="00525530">
        <w:t xml:space="preserve"> - </w:t>
      </w:r>
      <w:r w:rsidR="0030406D" w:rsidRPr="0030406D">
        <w:t xml:space="preserve">Paper </w:t>
      </w:r>
      <w:r w:rsidR="00F54B99">
        <w:t>XX-##</w:t>
      </w:r>
      <w:r w:rsidR="00F54B99" w:rsidRPr="00CD2AB9">
        <w:t>#</w:t>
      </w:r>
    </w:p>
    <w:p w:rsidR="0030406D" w:rsidRPr="00D90770" w:rsidRDefault="000A39C5" w:rsidP="00FE19C7">
      <w:pPr>
        <w:pStyle w:val="PaperTitle"/>
      </w:pPr>
      <w:r w:rsidRPr="00FE19C7">
        <w:t>Title</w:t>
      </w:r>
      <w:r w:rsidRPr="00CD2AB9">
        <w:t xml:space="preserve"> for </w:t>
      </w:r>
      <w:r w:rsidR="00897119">
        <w:t>PharmaSUG</w:t>
      </w:r>
      <w:r w:rsidR="00BA5522" w:rsidRPr="00CD2AB9">
        <w:t xml:space="preserve"> </w:t>
      </w:r>
      <w:r w:rsidR="00CC3407" w:rsidRPr="006D0F27">
        <w:t>201</w:t>
      </w:r>
      <w:r w:rsidR="001A0D72">
        <w:t>9</w:t>
      </w:r>
      <w:r w:rsidR="00CC3407" w:rsidRPr="006D0F27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:rsidR="001A0D72" w:rsidRDefault="0030406D" w:rsidP="001A0D72">
      <w:pPr>
        <w:pStyle w:val="StylePaperAuthorArial"/>
        <w:spacing w:before="0" w:after="0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1A0D72">
        <w:t>;</w:t>
      </w:r>
      <w:r w:rsidR="00B16F23" w:rsidRPr="00B47219">
        <w:t xml:space="preserve"> </w:t>
      </w:r>
    </w:p>
    <w:p w:rsidR="002D309A" w:rsidRDefault="00B16F23" w:rsidP="001A0D72">
      <w:pPr>
        <w:pStyle w:val="StylePaperAuthorArial"/>
        <w:spacing w:before="0" w:after="0"/>
      </w:pPr>
      <w:r w:rsidRPr="00B47219">
        <w:t>Author 2 name, DEF</w:t>
      </w:r>
      <w:r w:rsidR="00F96B3C" w:rsidRPr="00B47219">
        <w:t xml:space="preserve"> Corporation</w:t>
      </w:r>
      <w:r w:rsidRPr="00B47219">
        <w:t xml:space="preserve">; </w:t>
      </w:r>
      <w:r w:rsidR="00255AF8">
        <w:br/>
      </w:r>
      <w:r w:rsidRPr="00B47219">
        <w:t>Author 3 name, GH</w:t>
      </w:r>
      <w:r w:rsidR="00BC5B54">
        <w:t>J</w:t>
      </w:r>
      <w:r w:rsidRPr="00B47219">
        <w:t xml:space="preserve"> University</w:t>
      </w:r>
    </w:p>
    <w:p w:rsidR="002D309A" w:rsidRDefault="002D309A" w:rsidP="0069658F">
      <w:pPr>
        <w:pStyle w:val="note2author"/>
        <w:jc w:val="center"/>
      </w:pPr>
      <w:r>
        <w:t>OR</w:t>
      </w:r>
    </w:p>
    <w:p w:rsidR="0030406D" w:rsidRPr="00B47219" w:rsidRDefault="002D309A" w:rsidP="007A43C1">
      <w:pPr>
        <w:pStyle w:val="StylePaperAuthorArial"/>
      </w:pPr>
      <w:r w:rsidRPr="00B47219">
        <w:t>Author 1 name,</w:t>
      </w:r>
      <w:r>
        <w:t xml:space="preserve"> Author 2 name, and Author 3 name, </w:t>
      </w:r>
      <w:r w:rsidR="00897119">
        <w:t>XYZ Corporation</w:t>
      </w:r>
      <w:r w:rsidR="00B16F23" w:rsidRPr="00B47219">
        <w:t xml:space="preserve"> </w:t>
      </w:r>
    </w:p>
    <w:p w:rsidR="00CC3407" w:rsidRDefault="00CC3407" w:rsidP="00BF3FAC">
      <w:pPr>
        <w:pStyle w:val="Heading1"/>
      </w:pPr>
      <w:bookmarkStart w:id="0" w:name="_Toc272756037"/>
      <w:r w:rsidRPr="00D473C3">
        <w:t>readme</w:t>
      </w:r>
      <w:r>
        <w:t xml:space="preserve"> </w:t>
      </w:r>
    </w:p>
    <w:p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D405CF" w:rsidRPr="00D473C3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 a link.) </w:t>
      </w:r>
    </w:p>
    <w:p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:rsidR="007E1D47" w:rsidRDefault="005A3E7F" w:rsidP="005A3E7F">
      <w:pPr>
        <w:pStyle w:val="note2author"/>
      </w:pPr>
      <w:r w:rsidRPr="00E47CFC">
        <w:t>R</w:t>
      </w:r>
      <w:r w:rsidR="007E1D47" w:rsidRPr="00E47CFC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47CFC">
        <w:t>them</w:t>
      </w:r>
      <w:r>
        <w:t>.</w:t>
      </w:r>
      <w:r w:rsidR="007E1D47">
        <w:t xml:space="preserve"> </w:t>
      </w:r>
    </w:p>
    <w:p w:rsidR="00F462BD" w:rsidRDefault="00F462BD" w:rsidP="005A3E7F">
      <w:pPr>
        <w:pStyle w:val="note2author"/>
      </w:pPr>
      <w:r>
        <w:t xml:space="preserve">When you have finished writing your paper, delete all text that is highlighted in </w:t>
      </w:r>
      <w:r w:rsidR="00F75FF2">
        <w:t>light tan</w:t>
      </w:r>
      <w:r w:rsidR="00921BB9">
        <w:t>, including the README heading.</w:t>
      </w:r>
    </w:p>
    <w:p w:rsidR="0030406D" w:rsidRPr="00BF3FAC" w:rsidRDefault="0030406D" w:rsidP="00BF3FAC">
      <w:pPr>
        <w:pStyle w:val="Heading1"/>
      </w:pPr>
      <w:r w:rsidRPr="00BF3FAC">
        <w:t>A</w:t>
      </w:r>
      <w:r w:rsidR="00A03F21" w:rsidRPr="00BF3FAC">
        <w:t xml:space="preserve">bstract </w:t>
      </w:r>
      <w:bookmarkEnd w:id="0"/>
      <w:r w:rsidR="00BF3FAC" w:rsidRPr="009C1EE5">
        <w:t>&lt;heading 1&gt;</w:t>
      </w:r>
    </w:p>
    <w:p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0406D" w:rsidRPr="009C1EE5" w:rsidRDefault="0030406D" w:rsidP="00BF3FAC">
      <w:pPr>
        <w:pStyle w:val="Heading1"/>
      </w:pPr>
      <w:bookmarkStart w:id="1" w:name="_Toc272756038"/>
      <w:r w:rsidRPr="009C1EE5">
        <w:t>I</w:t>
      </w:r>
      <w:r w:rsidR="00A03F21" w:rsidRPr="009C1EE5">
        <w:t xml:space="preserve">ntroduction </w:t>
      </w:r>
      <w:bookmarkEnd w:id="1"/>
      <w:r w:rsidR="00BF3FAC" w:rsidRPr="009C1EE5">
        <w:t>&lt;heading 1&gt;</w:t>
      </w:r>
    </w:p>
    <w:p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47CFC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47CFC">
        <w:t>paper</w:t>
      </w:r>
      <w:r w:rsidR="0030406D" w:rsidRPr="0030406D">
        <w:t>.</w:t>
      </w:r>
      <w:r w:rsidR="0010452F">
        <w:t xml:space="preserve"> </w:t>
      </w:r>
    </w:p>
    <w:p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D3CEA" w:rsidRDefault="003D3CEA" w:rsidP="005A3E7F">
      <w:pPr>
        <w:pStyle w:val="note2author"/>
      </w:pPr>
      <w:r>
        <w:t>As you write, consider the following: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47CFC">
        <w:t>will gain</w:t>
      </w:r>
      <w:r>
        <w:t>.</w:t>
      </w:r>
    </w:p>
    <w:p w:rsidR="0030406D" w:rsidRPr="009C1EE5" w:rsidRDefault="00086226" w:rsidP="00BF3FAC">
      <w:pPr>
        <w:pStyle w:val="Heading1"/>
      </w:pPr>
      <w:bookmarkStart w:id="2" w:name="_Toc272756039"/>
      <w:r w:rsidRPr="009C1EE5">
        <w:t xml:space="preserve">First Main Topic </w:t>
      </w:r>
      <w:r w:rsidR="000A39C5" w:rsidRPr="009C1EE5">
        <w:t>&lt;h</w:t>
      </w:r>
      <w:r w:rsidR="00A03F21" w:rsidRPr="009C1EE5">
        <w:t xml:space="preserve">eading </w:t>
      </w:r>
      <w:r w:rsidR="000A39C5" w:rsidRPr="009C1EE5">
        <w:t>1&gt;</w:t>
      </w:r>
      <w:bookmarkEnd w:id="2"/>
    </w:p>
    <w:p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:rsidR="002D309A" w:rsidRDefault="002D309A" w:rsidP="002D309A">
      <w:pPr>
        <w:pStyle w:val="PaperSourceCode"/>
      </w:pPr>
      <w:r>
        <w:t>proc ds2;</w:t>
      </w:r>
    </w:p>
    <w:p w:rsidR="002D309A" w:rsidRDefault="002D309A" w:rsidP="002D309A">
      <w:pPr>
        <w:pStyle w:val="PaperSourceCode"/>
      </w:pPr>
      <w:r>
        <w:t xml:space="preserve">data _null_; </w:t>
      </w:r>
    </w:p>
    <w:p w:rsidR="002D309A" w:rsidRDefault="002D309A" w:rsidP="002D309A">
      <w:pPr>
        <w:pStyle w:val="PaperSourceCode"/>
      </w:pPr>
      <w:r>
        <w:t xml:space="preserve">  method </w:t>
      </w:r>
      <w:proofErr w:type="spellStart"/>
      <w:proofErr w:type="gramStart"/>
      <w:r w:rsidRPr="00EB3031">
        <w:t>init</w:t>
      </w:r>
      <w:proofErr w:type="spellEnd"/>
      <w:r>
        <w:t>(</w:t>
      </w:r>
      <w:proofErr w:type="gramEnd"/>
      <w:r>
        <w:t xml:space="preserve">); </w:t>
      </w:r>
    </w:p>
    <w:p w:rsidR="002D309A" w:rsidRDefault="002D309A" w:rsidP="002D309A">
      <w:pPr>
        <w:pStyle w:val="PaperSourceCode"/>
      </w:pPr>
      <w:r>
        <w:t xml:space="preserve">    dcl </w:t>
      </w:r>
      <w:proofErr w:type="gramStart"/>
      <w:r>
        <w:t>varchar(</w:t>
      </w:r>
      <w:proofErr w:type="gramEnd"/>
      <w:r>
        <w:t xml:space="preserve">16) str; </w:t>
      </w:r>
    </w:p>
    <w:p w:rsidR="002D309A" w:rsidRDefault="002D309A" w:rsidP="002D309A">
      <w:pPr>
        <w:pStyle w:val="PaperSourceCode"/>
      </w:pPr>
      <w:r>
        <w:t xml:space="preserve">    str = 'Hello World!'; </w:t>
      </w:r>
    </w:p>
    <w:p w:rsidR="002D309A" w:rsidRDefault="002D309A" w:rsidP="002D309A">
      <w:pPr>
        <w:pStyle w:val="PaperSourceCode"/>
      </w:pPr>
      <w:r>
        <w:t xml:space="preserve">    put str; </w:t>
      </w:r>
    </w:p>
    <w:p w:rsidR="002D309A" w:rsidRDefault="002D309A" w:rsidP="002D309A">
      <w:pPr>
        <w:pStyle w:val="PaperSourceCode"/>
      </w:pPr>
      <w:r>
        <w:t xml:space="preserve">  end;</w:t>
      </w:r>
    </w:p>
    <w:p w:rsidR="002D309A" w:rsidRDefault="002D309A" w:rsidP="002D309A">
      <w:pPr>
        <w:pStyle w:val="PaperSourceCode"/>
      </w:pPr>
      <w:proofErr w:type="spellStart"/>
      <w:r w:rsidRPr="00EB3031">
        <w:t>enddata</w:t>
      </w:r>
      <w:proofErr w:type="spellEnd"/>
      <w:r>
        <w:t>;</w:t>
      </w:r>
    </w:p>
    <w:p w:rsidR="002D309A" w:rsidRDefault="002D309A" w:rsidP="002D309A">
      <w:pPr>
        <w:pStyle w:val="PaperSourceCode"/>
      </w:pPr>
      <w:r>
        <w:t>run;</w:t>
      </w:r>
    </w:p>
    <w:p w:rsidR="00895254" w:rsidRPr="00DB70D8" w:rsidRDefault="002D309A" w:rsidP="002D309A">
      <w:pPr>
        <w:pStyle w:val="PaperSourceCode"/>
        <w:rPr>
          <w:rFonts w:cs="Courier New"/>
        </w:rPr>
      </w:pPr>
      <w:r>
        <w:t>quit;</w:t>
      </w:r>
    </w:p>
    <w:p w:rsidR="002D309A" w:rsidRDefault="002D309A" w:rsidP="00124E40">
      <w:pPr>
        <w:pStyle w:val="PaperBody"/>
        <w:rPr>
          <w:rFonts w:cs="Arial"/>
        </w:rPr>
      </w:pPr>
    </w:p>
    <w:p w:rsidR="00577F01" w:rsidRPr="00577F01" w:rsidRDefault="00577F01" w:rsidP="005A3E7F">
      <w:pPr>
        <w:pStyle w:val="note2author"/>
      </w:pPr>
      <w:r>
        <w:lastRenderedPageBreak/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D405CF" w:rsidRPr="00D473C3">
        <w:t xml:space="preserve">To </w:t>
      </w:r>
      <w:r w:rsidR="00D405CF" w:rsidRPr="00E47CFC">
        <w:t>select</w:t>
      </w:r>
      <w:r w:rsidR="00D405CF" w:rsidRPr="00D473C3">
        <w:t xml:space="preserve"> a </w:t>
      </w:r>
      <w:r w:rsidR="00D405CF" w:rsidRPr="00E47CFC">
        <w:t>paragraph</w:t>
      </w:r>
      <w:r w:rsidR="00D405CF" w:rsidRPr="00D473C3">
        <w:t xml:space="preserve"> </w:t>
      </w:r>
      <w:r w:rsidR="00D405CF" w:rsidRPr="00E47CFC">
        <w:t>style</w:t>
      </w:r>
      <w:r w:rsidR="00FD5D94" w:rsidRPr="00D473C3">
        <w:fldChar w:fldCharType="end"/>
      </w:r>
      <w:r>
        <w:t>.”</w:t>
      </w:r>
    </w:p>
    <w:p w:rsidR="009C1EE5" w:rsidRPr="009C1EE5" w:rsidRDefault="009C1EE5" w:rsidP="009C1EE5">
      <w:pPr>
        <w:pStyle w:val="note2author"/>
      </w:pPr>
      <w:r w:rsidRPr="009C1EE5">
        <w:t>When including code in your paper, please maintain consistent capitalization conventions throughout the paper.</w:t>
      </w:r>
    </w:p>
    <w:p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D405CF">
        <w:t xml:space="preserve">Figure </w:t>
      </w:r>
      <w:r w:rsidR="00D405CF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D405CF" w:rsidRPr="00D405CF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3" w:name="_Ref272841107"/>
    </w:p>
    <w:p w:rsidR="005A3E7F" w:rsidRDefault="005A3E7F" w:rsidP="00C57397">
      <w:pPr>
        <w:pStyle w:val="PaperBody"/>
      </w:pPr>
    </w:p>
    <w:p w:rsidR="00124E40" w:rsidRDefault="009D422C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A1159A" wp14:editId="36C69FA5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A1159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">
                <v:textbox>
                  <w:txbxContent>
                    <w:p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3"/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D4792C" w:rsidRDefault="00BE04B9" w:rsidP="00C11B81">
      <w:pPr>
        <w:pStyle w:val="Caption"/>
      </w:pPr>
      <w:bookmarkStart w:id="4" w:name="_Ref273537215"/>
      <w:r>
        <w:t xml:space="preserve">Figure </w:t>
      </w:r>
      <w:r w:rsidR="00F548F2">
        <w:rPr>
          <w:noProof/>
        </w:rPr>
        <w:fldChar w:fldCharType="begin"/>
      </w:r>
      <w:r w:rsidR="00F548F2">
        <w:rPr>
          <w:noProof/>
        </w:rPr>
        <w:instrText xml:space="preserve"> SEQ Figure \* ARABIC </w:instrText>
      </w:r>
      <w:r w:rsidR="00F548F2">
        <w:rPr>
          <w:noProof/>
        </w:rPr>
        <w:fldChar w:fldCharType="separate"/>
      </w:r>
      <w:r w:rsidR="00D405CF">
        <w:rPr>
          <w:noProof/>
        </w:rPr>
        <w:t>1</w:t>
      </w:r>
      <w:r w:rsidR="00F548F2">
        <w:rPr>
          <w:noProof/>
        </w:rPr>
        <w:fldChar w:fldCharType="end"/>
      </w:r>
      <w:bookmarkEnd w:id="4"/>
      <w:r>
        <w:t>. Caption for Sample Figure</w:t>
      </w:r>
      <w:r w:rsidR="002D309A">
        <w:t xml:space="preserve"> </w:t>
      </w:r>
    </w:p>
    <w:p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D405CF" w:rsidRPr="00D473C3">
        <w:t xml:space="preserve">To </w:t>
      </w:r>
      <w:r w:rsidR="00D405CF" w:rsidRPr="00E47CFC">
        <w:t>insert</w:t>
      </w:r>
      <w:r w:rsidR="00D405CF" w:rsidRPr="00D473C3">
        <w:t xml:space="preserve"> a </w:t>
      </w:r>
      <w:r w:rsidR="00D405CF" w:rsidRPr="00E47CFC">
        <w:t>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D405CF" w:rsidRPr="00D405CF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:rsidR="0030406D" w:rsidRPr="00BF3FAC" w:rsidRDefault="0030406D" w:rsidP="00BF3FAC">
      <w:pPr>
        <w:pStyle w:val="Heading2"/>
      </w:pPr>
      <w:bookmarkStart w:id="5" w:name="_Toc272756040"/>
      <w:r w:rsidRPr="00BF3FAC">
        <w:t>S</w:t>
      </w:r>
      <w:r w:rsidR="00A03F21" w:rsidRPr="00BF3FAC">
        <w:t xml:space="preserve">ubhead </w:t>
      </w:r>
      <w:r w:rsidR="00202EFC" w:rsidRPr="00BF3FAC">
        <w:t>A</w:t>
      </w:r>
      <w:r w:rsidR="005C2A9F" w:rsidRPr="00BF3FAC">
        <w:t xml:space="preserve"> Level</w:t>
      </w:r>
      <w:r w:rsidR="00202EFC" w:rsidRPr="00BF3FAC">
        <w:t xml:space="preserve"> </w:t>
      </w:r>
      <w:r w:rsidR="000A39C5" w:rsidRPr="00BF3FAC">
        <w:t>&lt;h</w:t>
      </w:r>
      <w:r w:rsidR="00A03F21" w:rsidRPr="00BF3FAC">
        <w:t xml:space="preserve">eading </w:t>
      </w:r>
      <w:r w:rsidR="000A39C5" w:rsidRPr="00BF3FAC">
        <w:t>2&gt;</w:t>
      </w:r>
      <w:bookmarkEnd w:id="5"/>
    </w:p>
    <w:p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D405CF" w:rsidRPr="009C1EE5">
        <w:rPr>
          <w:sz w:val="18"/>
          <w:szCs w:val="18"/>
        </w:rPr>
        <w:t xml:space="preserve">Table </w:t>
      </w:r>
      <w:r w:rsidR="00D405CF">
        <w:rPr>
          <w:noProof/>
          <w:sz w:val="18"/>
          <w:szCs w:val="18"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D405CF" w:rsidRPr="00D405C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:rsidR="001211CD" w:rsidRPr="00B71610" w:rsidRDefault="001211CD" w:rsidP="007030DF">
            <w:pPr>
              <w:pStyle w:val="StyleBoldBefore1ptAfter2pt"/>
            </w:pPr>
            <w:r w:rsidRPr="00B71610">
              <w:t>SAS Variable Format</w:t>
            </w:r>
          </w:p>
        </w:tc>
        <w:tc>
          <w:tcPr>
            <w:tcW w:w="3474" w:type="dxa"/>
            <w:shd w:val="clear" w:color="auto" w:fill="auto"/>
          </w:tcPr>
          <w:p w:rsidR="001211CD" w:rsidRPr="00B71610" w:rsidRDefault="001211CD" w:rsidP="007030DF">
            <w:pPr>
              <w:pStyle w:val="StyleBoldBefore1ptAfter2pt"/>
            </w:pPr>
            <w:r w:rsidRPr="00B71610">
              <w:t>DB2 Data Type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DA38F2" w:rsidRDefault="001211CD" w:rsidP="007030DF">
            <w:pPr>
              <w:pStyle w:val="StyleBefore1ptAfter2pt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:rsidR="00BA5522" w:rsidRPr="00304983" w:rsidRDefault="00BA5522" w:rsidP="007030DF">
            <w:pPr>
              <w:pStyle w:val="StyleBefore1ptAfter2pt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CHARACTER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DATE</w:t>
            </w:r>
          </w:p>
        </w:tc>
      </w:tr>
    </w:tbl>
    <w:p w:rsidR="00D4792C" w:rsidRPr="009C1EE5" w:rsidRDefault="00E57684">
      <w:pPr>
        <w:pStyle w:val="Caption"/>
        <w:rPr>
          <w:sz w:val="18"/>
          <w:szCs w:val="18"/>
        </w:rPr>
      </w:pPr>
      <w:bookmarkStart w:id="6" w:name="_Ref273617609"/>
      <w:bookmarkStart w:id="7" w:name="_Ref273537261"/>
      <w:r w:rsidRPr="009C1EE5">
        <w:rPr>
          <w:sz w:val="18"/>
          <w:szCs w:val="18"/>
        </w:rPr>
        <w:t xml:space="preserve">Table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Table \* ARABIC </w:instrText>
      </w:r>
      <w:r w:rsidR="00A64653" w:rsidRPr="009C1EE5">
        <w:rPr>
          <w:sz w:val="18"/>
          <w:szCs w:val="18"/>
        </w:rPr>
        <w:fldChar w:fldCharType="separate"/>
      </w:r>
      <w:r w:rsidR="00D405CF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6"/>
      <w:r w:rsidRPr="009C1EE5">
        <w:rPr>
          <w:sz w:val="18"/>
          <w:szCs w:val="18"/>
        </w:rPr>
        <w:t>. DBLOAD Procedure: Default DB2 Data Types for SAS Variable Formats</w:t>
      </w:r>
      <w:r w:rsidR="002D309A" w:rsidRPr="009C1EE5">
        <w:rPr>
          <w:sz w:val="18"/>
          <w:szCs w:val="18"/>
        </w:rPr>
        <w:t xml:space="preserve"> </w:t>
      </w:r>
    </w:p>
    <w:p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D405CF" w:rsidRPr="00D405CF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8" w:name="_Toc272756041"/>
      <w:bookmarkEnd w:id="7"/>
    </w:p>
    <w:p w:rsidR="0030406D" w:rsidRPr="009C1EE5" w:rsidRDefault="00A50A7E" w:rsidP="00BF3FAC">
      <w:pPr>
        <w:pStyle w:val="Heading1"/>
      </w:pPr>
      <w:r w:rsidRPr="009C1EE5">
        <w:t>S</w:t>
      </w:r>
      <w:r w:rsidR="00086226" w:rsidRPr="009C1EE5">
        <w:t xml:space="preserve">econd Main Topic </w:t>
      </w:r>
      <w:r w:rsidR="000A39C5" w:rsidRPr="009C1EE5">
        <w:t>&lt;h</w:t>
      </w:r>
      <w:r w:rsidR="00A03F21" w:rsidRPr="009C1EE5">
        <w:t xml:space="preserve">eading </w:t>
      </w:r>
      <w:r w:rsidR="000A39C5" w:rsidRPr="009C1EE5">
        <w:t>1&gt;</w:t>
      </w:r>
      <w:bookmarkEnd w:id="8"/>
    </w:p>
    <w:p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steps:”.</w:t>
      </w:r>
    </w:p>
    <w:p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 xml:space="preserve">list </w:t>
      </w:r>
      <w:r w:rsidR="00202EFC">
        <w:rPr>
          <w:rFonts w:cs="Arial"/>
        </w:rPr>
        <w:lastRenderedPageBreak/>
        <w:t>item text</w:t>
      </w:r>
      <w:r w:rsidR="002702EE" w:rsidRPr="0030406D">
        <w:rPr>
          <w:rFonts w:cs="Arial"/>
        </w:rPr>
        <w:t xml:space="preserve">. </w:t>
      </w:r>
    </w:p>
    <w:p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</w:p>
    <w:p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following:”.</w:t>
      </w:r>
    </w:p>
    <w:p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proofErr w:type="spellStart"/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proofErr w:type="spellEnd"/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9" w:name="here"/>
      <w:bookmarkEnd w:id="9"/>
    </w:p>
    <w:p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D405CF" w:rsidRPr="009C1EE5">
        <w:rPr>
          <w:sz w:val="18"/>
          <w:szCs w:val="18"/>
        </w:rPr>
        <w:t xml:space="preserve">Display </w:t>
      </w:r>
      <w:r w:rsidR="00D405CF">
        <w:rPr>
          <w:noProof/>
          <w:sz w:val="18"/>
          <w:szCs w:val="18"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0" w:name="displayhere"/>
      <w:bookmarkEnd w:id="10"/>
    </w:p>
    <w:p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D405CF" w:rsidRPr="00D405C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619D628E" wp14:editId="6DDAC4DD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89" w:rsidRPr="009C1EE5" w:rsidRDefault="00BE04B9" w:rsidP="00BE04B9">
      <w:pPr>
        <w:pStyle w:val="Caption"/>
        <w:rPr>
          <w:sz w:val="18"/>
          <w:szCs w:val="18"/>
        </w:rPr>
      </w:pPr>
      <w:bookmarkStart w:id="11" w:name="_Ref273537348"/>
      <w:r w:rsidRPr="009C1EE5">
        <w:rPr>
          <w:sz w:val="18"/>
          <w:szCs w:val="18"/>
        </w:rPr>
        <w:t xml:space="preserve">Display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Display \* ARABIC </w:instrText>
      </w:r>
      <w:r w:rsidR="00A64653" w:rsidRPr="009C1EE5">
        <w:rPr>
          <w:sz w:val="18"/>
          <w:szCs w:val="18"/>
        </w:rPr>
        <w:fldChar w:fldCharType="separate"/>
      </w:r>
      <w:r w:rsidR="00D405CF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11"/>
      <w:r w:rsidRPr="009C1EE5">
        <w:rPr>
          <w:sz w:val="18"/>
          <w:szCs w:val="18"/>
        </w:rPr>
        <w:t>. Former Main Interface for SAS Management Console</w:t>
      </w:r>
      <w:r w:rsidR="002D309A" w:rsidRPr="009C1EE5">
        <w:rPr>
          <w:sz w:val="18"/>
          <w:szCs w:val="18"/>
        </w:rPr>
        <w:t xml:space="preserve"> </w:t>
      </w:r>
    </w:p>
    <w:p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D405CF" w:rsidRPr="00D405CF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2" w:name="_Toc272756042"/>
    </w:p>
    <w:p w:rsidR="0030406D" w:rsidRPr="00BF3FAC" w:rsidRDefault="00A03F21" w:rsidP="00BF3FAC">
      <w:pPr>
        <w:pStyle w:val="Heading2"/>
      </w:pPr>
      <w:r w:rsidRPr="00BF3FAC">
        <w:t>Subhead A</w:t>
      </w:r>
      <w:r w:rsidR="005C2A9F" w:rsidRPr="00BF3FAC">
        <w:t xml:space="preserve"> Level</w:t>
      </w:r>
      <w:r w:rsidR="00E92EAE" w:rsidRPr="00BF3FAC">
        <w:t xml:space="preserve"> </w:t>
      </w:r>
      <w:r w:rsidR="000A39C5" w:rsidRPr="00BF3FAC">
        <w:t>&lt;h</w:t>
      </w:r>
      <w:r w:rsidRPr="00BF3FAC">
        <w:t xml:space="preserve">eading </w:t>
      </w:r>
      <w:r w:rsidR="000A39C5" w:rsidRPr="00BF3FAC">
        <w:t>2&gt;</w:t>
      </w:r>
      <w:bookmarkEnd w:id="12"/>
    </w:p>
    <w:p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D405CF" w:rsidRPr="009C1EE5">
        <w:rPr>
          <w:sz w:val="18"/>
          <w:szCs w:val="18"/>
        </w:rPr>
        <w:t xml:space="preserve">Output </w:t>
      </w:r>
      <w:r w:rsidR="00D405CF">
        <w:rPr>
          <w:noProof/>
          <w:sz w:val="18"/>
          <w:szCs w:val="18"/>
        </w:rPr>
        <w:t>1</w:t>
      </w:r>
      <w:r>
        <w:fldChar w:fldCharType="end"/>
      </w:r>
      <w:r w:rsidR="001D7C35">
        <w:t xml:space="preserve"> shows an example of how to present output.</w:t>
      </w:r>
    </w:p>
    <w:p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D405CF" w:rsidRPr="00D405C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varchar(4),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cctnum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 CONSTRAINT "ALLACCT_PK" PRIMARY KEY,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ccttype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18,5),balance numeric(18,5),</w:t>
      </w:r>
      <w:proofErr w:type="spellStart"/>
      <w:r w:rsidRPr="00EB3031">
        <w:t>clientid</w:t>
      </w:r>
      <w:proofErr w:type="spellEnd"/>
      <w:r w:rsidRPr="001543A6">
        <w:t xml:space="preserve"> numeric(18,5),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losedate</w:t>
      </w:r>
      <w:proofErr w:type="spellEnd"/>
      <w:r w:rsidRPr="001543A6">
        <w:t xml:space="preserve"> </w:t>
      </w:r>
      <w:proofErr w:type="spellStart"/>
      <w:proofErr w:type="gramStart"/>
      <w:r w:rsidRPr="001543A6">
        <w:t>date,</w:t>
      </w:r>
      <w:r w:rsidRPr="00EB3031">
        <w:t>opendate</w:t>
      </w:r>
      <w:proofErr w:type="spellEnd"/>
      <w:proofErr w:type="gram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1A66" w:rsidRPr="009C1EE5" w:rsidRDefault="00BE04B9" w:rsidP="00BE04B9">
      <w:pPr>
        <w:pStyle w:val="Caption"/>
        <w:rPr>
          <w:sz w:val="18"/>
          <w:szCs w:val="18"/>
        </w:rPr>
      </w:pPr>
      <w:bookmarkStart w:id="13" w:name="_Ref273537375"/>
      <w:r w:rsidRPr="009C1EE5">
        <w:rPr>
          <w:sz w:val="18"/>
          <w:szCs w:val="18"/>
        </w:rPr>
        <w:t xml:space="preserve">Output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Output \* ARABIC </w:instrText>
      </w:r>
      <w:r w:rsidR="00A64653" w:rsidRPr="009C1EE5">
        <w:rPr>
          <w:sz w:val="18"/>
          <w:szCs w:val="18"/>
        </w:rPr>
        <w:fldChar w:fldCharType="separate"/>
      </w:r>
      <w:r w:rsidR="00D405CF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13"/>
      <w:r w:rsidRPr="009C1EE5">
        <w:rPr>
          <w:sz w:val="18"/>
          <w:szCs w:val="18"/>
        </w:rPr>
        <w:t>. Output from a CREATE TABLE Statement</w:t>
      </w:r>
    </w:p>
    <w:p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D405CF" w:rsidRPr="00D405CF">
        <w:rPr>
          <w:szCs w:val="26"/>
        </w:rPr>
        <w:t>To insert a caption</w:t>
      </w:r>
      <w:bookmarkStart w:id="14" w:name="_GoBack"/>
      <w:bookmarkEnd w:id="14"/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</w:t>
      </w:r>
      <w:r w:rsidR="00F41A66">
        <w:lastRenderedPageBreak/>
        <w:t xml:space="preserve">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:rsidR="0030406D" w:rsidRPr="00BF3FAC" w:rsidRDefault="0030406D" w:rsidP="00BF3FAC">
      <w:pPr>
        <w:pStyle w:val="Heading2"/>
      </w:pPr>
      <w:bookmarkStart w:id="15" w:name="_Toc272756043"/>
      <w:r w:rsidRPr="00BF3FAC">
        <w:t xml:space="preserve">Subhead </w:t>
      </w:r>
      <w:r w:rsidR="004011DE" w:rsidRPr="00BF3FAC">
        <w:t>A</w:t>
      </w:r>
      <w:r w:rsidR="005C2A9F" w:rsidRPr="00BF3FAC">
        <w:t xml:space="preserve"> Level</w:t>
      </w:r>
      <w:r w:rsidR="004011DE" w:rsidRPr="00BF3FAC">
        <w:t xml:space="preserve"> </w:t>
      </w:r>
      <w:r w:rsidR="000A39C5" w:rsidRPr="00BF3FAC">
        <w:t>&lt;h</w:t>
      </w:r>
      <w:r w:rsidR="005C2A9F" w:rsidRPr="00BF3FAC">
        <w:t xml:space="preserve">eading </w:t>
      </w:r>
      <w:r w:rsidR="000A39C5" w:rsidRPr="00BF3FAC">
        <w:t>2&gt;</w:t>
      </w:r>
      <w:bookmarkEnd w:id="15"/>
    </w:p>
    <w:p w:rsidR="00C57397" w:rsidRDefault="007E2E49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6" w:name="_Toc272756044"/>
    </w:p>
    <w:p w:rsidR="00432E20" w:rsidRPr="00BF3FAC" w:rsidRDefault="00432E20" w:rsidP="00BF3FAC">
      <w:pPr>
        <w:pStyle w:val="Heading3"/>
      </w:pPr>
      <w:r w:rsidRPr="00BF3FAC">
        <w:t xml:space="preserve">Subhead </w:t>
      </w:r>
      <w:r w:rsidR="001543A6" w:rsidRPr="00BF3FAC">
        <w:t>B</w:t>
      </w:r>
      <w:r w:rsidR="005C2A9F" w:rsidRPr="00BF3FAC">
        <w:t xml:space="preserve"> Level</w:t>
      </w:r>
      <w:r w:rsidRPr="00BF3FAC">
        <w:t xml:space="preserve"> </w:t>
      </w:r>
      <w:r w:rsidR="000A39C5" w:rsidRPr="00BF3FAC">
        <w:t>&lt;</w:t>
      </w:r>
      <w:r w:rsidR="00B71610" w:rsidRPr="00BF3FAC">
        <w:t>H</w:t>
      </w:r>
      <w:r w:rsidRPr="00BF3FAC">
        <w:t xml:space="preserve">eading </w:t>
      </w:r>
      <w:r w:rsidR="000A39C5" w:rsidRPr="00BF3FAC">
        <w:t>3&gt;</w:t>
      </w:r>
      <w:bookmarkEnd w:id="16"/>
    </w:p>
    <w:p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:rsidR="001543A6" w:rsidRPr="00BF3FAC" w:rsidRDefault="001543A6" w:rsidP="00BF3FAC">
      <w:pPr>
        <w:pStyle w:val="Heading4"/>
      </w:pPr>
      <w:r w:rsidRPr="00BF3FAC">
        <w:t>Subhead C</w:t>
      </w:r>
      <w:r w:rsidR="005C2A9F" w:rsidRPr="00BF3FAC">
        <w:t xml:space="preserve"> Level</w:t>
      </w:r>
      <w:r w:rsidRPr="00BF3FAC">
        <w:t xml:space="preserve"> </w:t>
      </w:r>
      <w:r w:rsidR="00B71610" w:rsidRPr="00BF3FAC">
        <w:t>&lt;H</w:t>
      </w:r>
      <w:r w:rsidRPr="00BF3FAC">
        <w:t xml:space="preserve">eading </w:t>
      </w:r>
      <w:r w:rsidR="000A39C5" w:rsidRPr="00BF3FAC">
        <w:t>4&gt;</w:t>
      </w:r>
      <w:r w:rsidRPr="00BF3FAC">
        <w:t xml:space="preserve"> </w:t>
      </w:r>
    </w:p>
    <w:p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7" w:name="_Toc272756045"/>
    </w:p>
    <w:p w:rsidR="0030406D" w:rsidRPr="009C1EE5" w:rsidRDefault="0030406D" w:rsidP="00BF3FAC">
      <w:pPr>
        <w:pStyle w:val="Heading1"/>
      </w:pPr>
      <w:r w:rsidRPr="009C1EE5">
        <w:t>C</w:t>
      </w:r>
      <w:r w:rsidR="005C2A9F" w:rsidRPr="009C1EE5">
        <w:t>onclusion</w:t>
      </w:r>
      <w:bookmarkEnd w:id="17"/>
      <w:r w:rsidR="00BF3FAC">
        <w:t xml:space="preserve"> </w:t>
      </w:r>
      <w:r w:rsidR="00BF3FAC" w:rsidRPr="009C1EE5">
        <w:t>&lt;heading 1&gt;</w:t>
      </w:r>
    </w:p>
    <w:p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:rsidR="0030406D" w:rsidRPr="009C1EE5" w:rsidRDefault="0030406D" w:rsidP="00BF3FAC">
      <w:pPr>
        <w:pStyle w:val="Heading1"/>
      </w:pPr>
      <w:bookmarkStart w:id="18" w:name="_Toc272756046"/>
      <w:r w:rsidRPr="009C1EE5">
        <w:t>References</w:t>
      </w:r>
      <w:bookmarkEnd w:id="18"/>
      <w:r w:rsidR="00BF3FAC">
        <w:t xml:space="preserve"> </w:t>
      </w:r>
      <w:r w:rsidR="00BF3FAC" w:rsidRPr="009C1EE5">
        <w:t>&lt;heading 1&gt;</w:t>
      </w:r>
    </w:p>
    <w:p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3" w:history="1">
        <w:r w:rsidR="00283258" w:rsidRPr="00170953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4" w:history="1">
        <w:r w:rsidR="004860D4" w:rsidRPr="00170953">
          <w:t>http://amstat.tfjournals.com/asa-style-guide/</w:t>
        </w:r>
      </w:hyperlink>
      <w:r w:rsidR="004860D4" w:rsidRPr="00E47CFC">
        <w:t>)</w:t>
      </w:r>
      <w:r w:rsidR="004860D4">
        <w:t>.</w:t>
      </w:r>
    </w:p>
    <w:p w:rsidR="0067400F" w:rsidRDefault="00801EFF" w:rsidP="00B52F9B">
      <w:pPr>
        <w:pStyle w:val="note2author"/>
      </w:pPr>
      <w:r w:rsidRPr="00E47CFC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47CFC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47CFC">
        <w:t>For example, (SAS Institute Inc. 2015a, 2016b, and 2016c).</w:t>
      </w:r>
    </w:p>
    <w:p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E47CFC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r w:rsidR="00801EFF">
        <w:t>no.:</w:t>
      </w:r>
      <w:r>
        <w:t>page</w:t>
      </w:r>
      <w:proofErr w:type="spellEnd"/>
      <w:r>
        <w:t xml:space="preserve"> numbers&gt;. </w:t>
      </w:r>
    </w:p>
    <w:p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47CFC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5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:rsidR="00801EFF" w:rsidRDefault="00801EFF" w:rsidP="00801EFF">
      <w:pPr>
        <w:pStyle w:val="PaperBody"/>
      </w:pPr>
      <w:r>
        <w:t>Reference examples:</w:t>
      </w:r>
    </w:p>
    <w:p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rPr>
          <w:rFonts w:cs="Arial"/>
        </w:rPr>
        <w:t>Agresti</w:t>
      </w:r>
      <w:proofErr w:type="spellEnd"/>
      <w:r w:rsidRPr="00C4671B">
        <w:rPr>
          <w:rFonts w:cs="Arial"/>
        </w:rPr>
        <w:t xml:space="preserve">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Akaike, H. 1979. “A Bayesian Extension of the Minimum AIC Procedure of Autoregressive Model Fitting.” </w:t>
      </w:r>
      <w:proofErr w:type="spellStart"/>
      <w:r w:rsidRPr="00C4671B">
        <w:rPr>
          <w:i/>
        </w:rPr>
        <w:t>Biometrika</w:t>
      </w:r>
      <w:proofErr w:type="spellEnd"/>
      <w:r w:rsidR="00C57397" w:rsidRPr="00C4671B">
        <w:rPr>
          <w:i/>
        </w:rPr>
        <w:t>,</w:t>
      </w:r>
      <w:r w:rsidRPr="00C4671B">
        <w:t xml:space="preserve"> 66:237–242.</w:t>
      </w:r>
    </w:p>
    <w:p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E47CFC">
        <w:t>Dorfman</w:t>
      </w:r>
      <w:r w:rsidRPr="00C4671B">
        <w:t xml:space="preserve">, </w:t>
      </w:r>
      <w:r w:rsidRPr="00E47CFC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:rsidR="00801EFF" w:rsidRPr="0013065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6" w:history="1">
        <w:r w:rsidR="00A24434" w:rsidRPr="00E47CFC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:rsidR="0030406D" w:rsidRPr="009C1EE5" w:rsidRDefault="0030406D" w:rsidP="00BF3FAC">
      <w:pPr>
        <w:pStyle w:val="Heading1"/>
      </w:pPr>
      <w:bookmarkStart w:id="19" w:name="_Toc272756047"/>
      <w:r w:rsidRPr="009C1EE5">
        <w:t>A</w:t>
      </w:r>
      <w:r w:rsidR="005C2A9F" w:rsidRPr="009C1EE5">
        <w:t>cknowledgments</w:t>
      </w:r>
      <w:bookmarkEnd w:id="19"/>
      <w:r w:rsidR="00BF3FAC">
        <w:t xml:space="preserve"> </w:t>
      </w:r>
      <w:r w:rsidR="00BF3FAC" w:rsidRPr="009C1EE5">
        <w:t>&lt;heading 1&gt;</w:t>
      </w:r>
    </w:p>
    <w:p w:rsidR="00E91FAB" w:rsidRDefault="00E91FAB" w:rsidP="00E91FAB">
      <w:pPr>
        <w:pStyle w:val="note2author"/>
      </w:pPr>
      <w:r w:rsidRPr="0030406D">
        <w:lastRenderedPageBreak/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:rsidR="00F23349" w:rsidRPr="009C1EE5" w:rsidRDefault="00F23349" w:rsidP="00BF3FAC">
      <w:pPr>
        <w:pStyle w:val="Heading1"/>
      </w:pPr>
      <w:bookmarkStart w:id="20" w:name="_Toc272756048"/>
      <w:r w:rsidRPr="009C1EE5">
        <w:t>Recommended Reading</w:t>
      </w:r>
      <w:bookmarkEnd w:id="20"/>
      <w:r w:rsidR="00BF3FAC">
        <w:t xml:space="preserve"> </w:t>
      </w:r>
      <w:r w:rsidR="00BF3FAC" w:rsidRPr="009C1EE5">
        <w:t>&lt;heading 1&gt;</w:t>
      </w:r>
    </w:p>
    <w:p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:rsidR="0030406D" w:rsidRPr="009C1EE5" w:rsidRDefault="0030406D" w:rsidP="00BF3FAC">
      <w:pPr>
        <w:pStyle w:val="Heading1"/>
      </w:pPr>
      <w:bookmarkStart w:id="21" w:name="_Toc272756049"/>
      <w:r w:rsidRPr="009C1EE5">
        <w:t>Contact Information</w:t>
      </w:r>
      <w:bookmarkEnd w:id="21"/>
      <w:r w:rsidR="00BF3FAC">
        <w:t xml:space="preserve"> </w:t>
      </w:r>
      <w:r w:rsidR="00BF3FAC" w:rsidRPr="009C1EE5">
        <w:t>&lt;heading 1&gt;</w:t>
      </w:r>
    </w:p>
    <w:p w:rsidR="00E91FAB" w:rsidRDefault="00E91FAB" w:rsidP="00E91FAB">
      <w:pPr>
        <w:pStyle w:val="note2author"/>
      </w:pPr>
      <w:r>
        <w:t>Do not change the heading style or the text “</w:t>
      </w:r>
      <w:proofErr w:type="gramStart"/>
      <w:r w:rsidR="00624EDE">
        <w:t>CONTACT  INFORMATION</w:t>
      </w:r>
      <w:proofErr w:type="gramEnd"/>
      <w:r>
        <w:t xml:space="preserve">” of the preceding heading. Do not change the text of the following paragraph. Replace all fields that are shown in angle brackets. 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47CFC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:rsidR="00895254" w:rsidRPr="0030406D" w:rsidRDefault="00895254">
      <w:pPr>
        <w:pStyle w:val="AddressBlock"/>
        <w:rPr>
          <w:rFonts w:cs="Arial"/>
        </w:rPr>
      </w:pPr>
    </w:p>
    <w:p w:rsidR="000A39C5" w:rsidRDefault="001A0D72" w:rsidP="00B52F9B">
      <w:pPr>
        <w:pStyle w:val="note2author"/>
        <w:keepNext/>
      </w:pPr>
      <w:r>
        <w:t>The next sentence is</w:t>
      </w:r>
      <w:r w:rsidR="000A39C5">
        <w:t xml:space="preserve"> </w:t>
      </w:r>
      <w:r>
        <w:rPr>
          <w:b/>
        </w:rPr>
        <w:t>optional</w:t>
      </w:r>
      <w:r w:rsidR="000A39C5">
        <w:t xml:space="preserve"> </w:t>
      </w:r>
      <w:r>
        <w:t>and applicable if you are including references to trademarked programs in your paper</w:t>
      </w:r>
      <w:r w:rsidR="00627845">
        <w:t>.</w:t>
      </w:r>
    </w:p>
    <w:p w:rsidR="0030406D" w:rsidRDefault="001A0D72">
      <w:pPr>
        <w:pStyle w:val="PaperBody"/>
        <w:rPr>
          <w:rFonts w:cs="Arial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Any brand and product names are trademarks of their respective companies. </w:t>
      </w:r>
    </w:p>
    <w:p w:rsidR="002A7239" w:rsidRDefault="002A7239" w:rsidP="005A3E7F">
      <w:pPr>
        <w:pStyle w:val="note2author"/>
      </w:pPr>
      <w:r>
        <w:t xml:space="preserve">Remember to delete the following instructions and all other text that is highlighted in </w:t>
      </w:r>
      <w:r w:rsidR="00F75FF2">
        <w:t>light tan</w:t>
      </w:r>
      <w:r>
        <w:t>.</w:t>
      </w:r>
    </w:p>
    <w:p w:rsidR="00F33B32" w:rsidRDefault="005E7B73" w:rsidP="00C57397">
      <w:pPr>
        <w:jc w:val="center"/>
      </w:pPr>
      <w:r>
        <w:br w:type="page"/>
      </w:r>
      <w:bookmarkStart w:id="22" w:name="formattedsamples"/>
      <w:bookmarkEnd w:id="22"/>
    </w:p>
    <w:p w:rsidR="003671F1" w:rsidRPr="00D473C3" w:rsidRDefault="003671F1" w:rsidP="00BF3FAC">
      <w:pPr>
        <w:pStyle w:val="Heading1"/>
      </w:pPr>
      <w:bookmarkStart w:id="23" w:name="_Ref394666512"/>
      <w:bookmarkStart w:id="24" w:name="_Ref394051992"/>
      <w:r w:rsidRPr="00D473C3">
        <w:lastRenderedPageBreak/>
        <w:t>Basic Instruction</w:t>
      </w:r>
      <w:bookmarkStart w:id="25" w:name="basicInstructions"/>
      <w:bookmarkEnd w:id="25"/>
      <w:r w:rsidRPr="00D473C3">
        <w:t>s</w:t>
      </w:r>
      <w:bookmarkEnd w:id="23"/>
      <w:r w:rsidR="001C61DE" w:rsidRPr="00D473C3">
        <w:t xml:space="preserve"> </w:t>
      </w:r>
      <w:bookmarkEnd w:id="24"/>
    </w:p>
    <w:p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E47CFC">
        <w:t>style</w:t>
      </w:r>
    </w:p>
    <w:p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E47CFC">
        <w:t>will get</w:t>
      </w:r>
      <w:r>
        <w:t xml:space="preserve"> accurate results from this product. (future tense)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E47CFC">
        <w:t>references</w:t>
      </w:r>
    </w:p>
    <w:p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:rsidR="00A57E73" w:rsidRDefault="00A57E73" w:rsidP="00A57E73">
      <w:pPr>
        <w:pStyle w:val="note2author"/>
        <w:numPr>
          <w:ilvl w:val="0"/>
          <w:numId w:val="26"/>
        </w:numPr>
      </w:pPr>
      <w:r w:rsidRPr="00E47CFC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47CFC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47CFC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p w:rsidR="00380F58" w:rsidRDefault="00380F58" w:rsidP="00380F58">
      <w:pPr>
        <w:pStyle w:val="Heading2"/>
        <w:shd w:val="clear" w:color="auto" w:fill="EEECE1" w:themeFill="background2"/>
      </w:pPr>
      <w:r>
        <w:t xml:space="preserve">Tips for </w:t>
      </w:r>
      <w:r w:rsidRPr="00E47CFC">
        <w:t>using</w:t>
      </w:r>
      <w:r>
        <w:t xml:space="preserve"> Word</w:t>
      </w:r>
    </w:p>
    <w:p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:rsidR="003A1539" w:rsidRPr="00D473C3" w:rsidRDefault="003A1539" w:rsidP="00380F58">
      <w:pPr>
        <w:pStyle w:val="Heading3"/>
        <w:shd w:val="clear" w:color="auto" w:fill="EEECE1" w:themeFill="background2"/>
      </w:pPr>
      <w:bookmarkStart w:id="26" w:name="_Ref394060832"/>
      <w:bookmarkStart w:id="27" w:name="_Ref394055323"/>
      <w:bookmarkStart w:id="28" w:name="_Ref394052875"/>
      <w:r w:rsidRPr="00D473C3">
        <w:t xml:space="preserve">To </w:t>
      </w:r>
      <w:r w:rsidRPr="00E47CFC">
        <w:t>select</w:t>
      </w:r>
      <w:r w:rsidRPr="00D473C3">
        <w:t xml:space="preserve"> a </w:t>
      </w:r>
      <w:r w:rsidRPr="00E47CFC">
        <w:t>paragraph</w:t>
      </w:r>
      <w:r w:rsidRPr="00D473C3">
        <w:t xml:space="preserve"> </w:t>
      </w:r>
      <w:r w:rsidRPr="00E47CFC">
        <w:t>s</w:t>
      </w:r>
      <w:r w:rsidR="00FD5D94" w:rsidRPr="00E47CFC">
        <w:t>t</w:t>
      </w:r>
      <w:r w:rsidRPr="00E47CFC">
        <w:t>yle</w:t>
      </w:r>
      <w:bookmarkEnd w:id="26"/>
    </w:p>
    <w:p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E47CFC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 xml:space="preserve">The main styles for this template are headings 1 through 4, </w:t>
      </w:r>
      <w:proofErr w:type="spellStart"/>
      <w:r w:rsidRPr="00D473C3">
        <w:t>PaperBody</w:t>
      </w:r>
      <w:proofErr w:type="spellEnd"/>
      <w:r w:rsidRPr="00D473C3">
        <w:t>, and Caption. Avoid using other styles.</w:t>
      </w:r>
    </w:p>
    <w:p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:rsidR="003A1539" w:rsidRPr="00D473C3" w:rsidRDefault="00592DB3" w:rsidP="00D957F9">
      <w:pPr>
        <w:pStyle w:val="note2author"/>
        <w:numPr>
          <w:ilvl w:val="0"/>
          <w:numId w:val="24"/>
        </w:numPr>
      </w:pPr>
      <w:proofErr w:type="spellStart"/>
      <w:r w:rsidRPr="00D473C3">
        <w:t>PaperBody</w:t>
      </w:r>
      <w:proofErr w:type="spellEnd"/>
      <w:r w:rsidRPr="00D473C3">
        <w:t xml:space="preserve">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:rsidR="00F33B32" w:rsidRDefault="00566D3C" w:rsidP="00D473C3">
      <w:pPr>
        <w:pStyle w:val="Heading3"/>
        <w:shd w:val="clear" w:color="auto" w:fill="EEECE1" w:themeFill="background2"/>
      </w:pPr>
      <w:bookmarkStart w:id="29" w:name="_Ref39405932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caption</w:t>
      </w:r>
      <w:bookmarkEnd w:id="27"/>
      <w:bookmarkEnd w:id="28"/>
      <w:bookmarkEnd w:id="29"/>
    </w:p>
    <w:p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:rsidR="00566D3C" w:rsidRDefault="00566D3C" w:rsidP="00D473C3">
      <w:pPr>
        <w:pStyle w:val="Heading3"/>
        <w:shd w:val="clear" w:color="auto" w:fill="EEECE1" w:themeFill="background2"/>
      </w:pPr>
      <w:bookmarkStart w:id="30" w:name="_Ref39405823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cross-reference</w:t>
      </w:r>
      <w:bookmarkEnd w:id="30"/>
    </w:p>
    <w:p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 xml:space="preserve">For which </w:t>
      </w:r>
      <w:r>
        <w:rPr>
          <w:b/>
        </w:rPr>
        <w:t>heading</w:t>
      </w:r>
      <w:r>
        <w:t xml:space="preserve"> list, select the </w:t>
      </w:r>
      <w:r w:rsidRPr="00EB3031">
        <w:t xml:space="preserve">heading </w:t>
      </w:r>
      <w:r w:rsidR="00EB3031">
        <w:t xml:space="preserve">that </w:t>
      </w:r>
      <w:r w:rsidRPr="00EB3031">
        <w:t>you want</w:t>
      </w:r>
      <w:r>
        <w:t>.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lastRenderedPageBreak/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>For which caption</w:t>
      </w:r>
      <w:r>
        <w:t xml:space="preserve"> list, select the </w:t>
      </w:r>
      <w:r w:rsidRPr="00EB3031">
        <w:t xml:space="preserve">caption </w:t>
      </w:r>
      <w:r w:rsidR="00EB3031">
        <w:t xml:space="preserve">that </w:t>
      </w:r>
      <w:r w:rsidRPr="00EB3031">
        <w:t>you want</w:t>
      </w:r>
      <w:r>
        <w:t>.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:rsidR="00655AF9" w:rsidRDefault="00655AF9" w:rsidP="00D473C3">
      <w:pPr>
        <w:pStyle w:val="Heading3"/>
        <w:shd w:val="clear" w:color="auto" w:fill="EEECE1" w:themeFill="background2"/>
      </w:pPr>
      <w:bookmarkStart w:id="31" w:name="_Ref394053493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g</w:t>
      </w:r>
      <w:bookmarkStart w:id="32" w:name="thelastpage"/>
      <w:bookmarkEnd w:id="32"/>
      <w:r w:rsidRPr="00E47CFC">
        <w:t>raphic</w:t>
      </w:r>
      <w:r w:rsidRPr="00D473C3">
        <w:t xml:space="preserve"> from a </w:t>
      </w:r>
      <w:r w:rsidRPr="00E47CFC">
        <w:t>file</w:t>
      </w:r>
      <w:bookmarkEnd w:id="31"/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E47CFC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525530">
      <w:headerReference w:type="default" r:id="rId17"/>
      <w:footerReference w:type="default" r:id="rId18"/>
      <w:footerReference w:type="first" r:id="rId19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25F7" w:rsidRDefault="00D525F7">
      <w:r>
        <w:separator/>
      </w:r>
    </w:p>
  </w:endnote>
  <w:endnote w:type="continuationSeparator" w:id="0">
    <w:p w:rsidR="00D525F7" w:rsidRDefault="00D52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3A524C6-56DF-4EB7-AC45-EDF745C1018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93B3380-9A21-410B-AE99-99B7AE326657}"/>
    <w:embedBold r:id="rId3" w:fontKey="{273BC657-225E-4254-A42A-041C834DE8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B32CFAA-78F3-4F02-A3A4-0961E6EE6BCC}"/>
    <w:embedBold r:id="rId5" w:fontKey="{1973CA7C-5D8F-47C9-9126-C8F32C82F8D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402B03C7-932C-4A68-B12D-BDC03DDFD872}"/>
    <w:embedBold r:id="rId7" w:fontKey="{0D495CD0-77F4-46CB-8E3E-3686EA8F5BC7}"/>
    <w:embedItalic r:id="rId8" w:fontKey="{1296461B-3D89-492E-81E6-DF63B9A12A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799A42A-25F5-4A93-AD0D-8887CC45A304}"/>
    <w:embedBold r:id="rId10" w:fontKey="{CCA25688-F2F2-43A9-B8CF-D21E13FE3C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ambria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122E8B4-B42A-48E8-8A30-670BEB5720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BF3FAC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BF3FAC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25F7" w:rsidRDefault="00D525F7">
      <w:r>
        <w:separator/>
      </w:r>
    </w:p>
  </w:footnote>
  <w:footnote w:type="continuationSeparator" w:id="0">
    <w:p w:rsidR="00D525F7" w:rsidRDefault="00D52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530" w:rsidRPr="00525530" w:rsidRDefault="00525530" w:rsidP="00525530">
    <w:pPr>
      <w:widowControl/>
      <w:spacing w:after="0"/>
      <w:rPr>
        <w:rFonts w:ascii="Arial Narrow" w:hAnsi="Arial Narrow" w:cs="Arial"/>
        <w:szCs w:val="18"/>
      </w:rPr>
    </w:pPr>
  </w:p>
  <w:p w:rsidR="00525530" w:rsidRDefault="00525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2D0FF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A069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84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E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BEDC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6053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085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86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5CF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5FEE"/>
    <w:rsid w:val="001367A5"/>
    <w:rsid w:val="00137C68"/>
    <w:rsid w:val="001442DA"/>
    <w:rsid w:val="00147673"/>
    <w:rsid w:val="001543A6"/>
    <w:rsid w:val="00161B73"/>
    <w:rsid w:val="00162B78"/>
    <w:rsid w:val="00163D06"/>
    <w:rsid w:val="00170046"/>
    <w:rsid w:val="00170953"/>
    <w:rsid w:val="001804A2"/>
    <w:rsid w:val="001805E2"/>
    <w:rsid w:val="00192CCC"/>
    <w:rsid w:val="001936C6"/>
    <w:rsid w:val="00196545"/>
    <w:rsid w:val="001A0D72"/>
    <w:rsid w:val="001A1C7E"/>
    <w:rsid w:val="001C5EC6"/>
    <w:rsid w:val="001C61DE"/>
    <w:rsid w:val="001D14DE"/>
    <w:rsid w:val="001D7C35"/>
    <w:rsid w:val="001E3998"/>
    <w:rsid w:val="001E4D2A"/>
    <w:rsid w:val="00202EFC"/>
    <w:rsid w:val="002053FF"/>
    <w:rsid w:val="00205ED9"/>
    <w:rsid w:val="00212D05"/>
    <w:rsid w:val="00216D8C"/>
    <w:rsid w:val="00224857"/>
    <w:rsid w:val="002252C1"/>
    <w:rsid w:val="00226606"/>
    <w:rsid w:val="0023114D"/>
    <w:rsid w:val="00232E92"/>
    <w:rsid w:val="00243138"/>
    <w:rsid w:val="002474B3"/>
    <w:rsid w:val="002503C1"/>
    <w:rsid w:val="00255AF8"/>
    <w:rsid w:val="002616F3"/>
    <w:rsid w:val="00265945"/>
    <w:rsid w:val="002702EE"/>
    <w:rsid w:val="00277263"/>
    <w:rsid w:val="00280291"/>
    <w:rsid w:val="0028325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983"/>
    <w:rsid w:val="0031167A"/>
    <w:rsid w:val="003144E4"/>
    <w:rsid w:val="00316BBA"/>
    <w:rsid w:val="0031774A"/>
    <w:rsid w:val="00327769"/>
    <w:rsid w:val="00334DFB"/>
    <w:rsid w:val="003413E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027C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4ACE"/>
    <w:rsid w:val="00406DA6"/>
    <w:rsid w:val="00406E7F"/>
    <w:rsid w:val="00414889"/>
    <w:rsid w:val="004148C0"/>
    <w:rsid w:val="004159E7"/>
    <w:rsid w:val="00417FBF"/>
    <w:rsid w:val="004275AE"/>
    <w:rsid w:val="00432E20"/>
    <w:rsid w:val="0044378C"/>
    <w:rsid w:val="00463065"/>
    <w:rsid w:val="00463BA3"/>
    <w:rsid w:val="004826F7"/>
    <w:rsid w:val="004860D4"/>
    <w:rsid w:val="00494CE8"/>
    <w:rsid w:val="004A1476"/>
    <w:rsid w:val="004E0ABE"/>
    <w:rsid w:val="004E3E32"/>
    <w:rsid w:val="004E404B"/>
    <w:rsid w:val="004F26EA"/>
    <w:rsid w:val="004F63E6"/>
    <w:rsid w:val="0050544B"/>
    <w:rsid w:val="005061A4"/>
    <w:rsid w:val="00523D3D"/>
    <w:rsid w:val="00525530"/>
    <w:rsid w:val="00525B60"/>
    <w:rsid w:val="00525EA7"/>
    <w:rsid w:val="0053612C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0DF"/>
    <w:rsid w:val="00703614"/>
    <w:rsid w:val="00741D18"/>
    <w:rsid w:val="00750D9F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97119"/>
    <w:rsid w:val="008B3338"/>
    <w:rsid w:val="008B4C07"/>
    <w:rsid w:val="008C1B32"/>
    <w:rsid w:val="008D0EFE"/>
    <w:rsid w:val="008D22B8"/>
    <w:rsid w:val="008E253A"/>
    <w:rsid w:val="008E2A87"/>
    <w:rsid w:val="009071A3"/>
    <w:rsid w:val="00913154"/>
    <w:rsid w:val="00921BB9"/>
    <w:rsid w:val="00931670"/>
    <w:rsid w:val="00940957"/>
    <w:rsid w:val="00944B91"/>
    <w:rsid w:val="00957B3C"/>
    <w:rsid w:val="00963130"/>
    <w:rsid w:val="009719E3"/>
    <w:rsid w:val="00975154"/>
    <w:rsid w:val="009836E1"/>
    <w:rsid w:val="009A7C34"/>
    <w:rsid w:val="009B4F9B"/>
    <w:rsid w:val="009C1EE5"/>
    <w:rsid w:val="009C2B01"/>
    <w:rsid w:val="009D422C"/>
    <w:rsid w:val="009E49C4"/>
    <w:rsid w:val="009F032D"/>
    <w:rsid w:val="009F20B8"/>
    <w:rsid w:val="00A0156B"/>
    <w:rsid w:val="00A01AE7"/>
    <w:rsid w:val="00A03F21"/>
    <w:rsid w:val="00A06277"/>
    <w:rsid w:val="00A07AA8"/>
    <w:rsid w:val="00A11FF6"/>
    <w:rsid w:val="00A126A2"/>
    <w:rsid w:val="00A24434"/>
    <w:rsid w:val="00A31BD3"/>
    <w:rsid w:val="00A34C3E"/>
    <w:rsid w:val="00A50A7E"/>
    <w:rsid w:val="00A57E73"/>
    <w:rsid w:val="00A64653"/>
    <w:rsid w:val="00A6642F"/>
    <w:rsid w:val="00A707A6"/>
    <w:rsid w:val="00A93501"/>
    <w:rsid w:val="00A95BF9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3FAC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397"/>
    <w:rsid w:val="00C703DC"/>
    <w:rsid w:val="00C92FBC"/>
    <w:rsid w:val="00C96B00"/>
    <w:rsid w:val="00CA4B04"/>
    <w:rsid w:val="00CA4FD9"/>
    <w:rsid w:val="00CB1C1F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338EC"/>
    <w:rsid w:val="00D34289"/>
    <w:rsid w:val="00D405CF"/>
    <w:rsid w:val="00D43209"/>
    <w:rsid w:val="00D473C3"/>
    <w:rsid w:val="00D4792C"/>
    <w:rsid w:val="00D525F7"/>
    <w:rsid w:val="00D56055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710A"/>
    <w:rsid w:val="00E175C9"/>
    <w:rsid w:val="00E274E1"/>
    <w:rsid w:val="00E46913"/>
    <w:rsid w:val="00E47CFC"/>
    <w:rsid w:val="00E57684"/>
    <w:rsid w:val="00E57CAE"/>
    <w:rsid w:val="00E61173"/>
    <w:rsid w:val="00E639CF"/>
    <w:rsid w:val="00E9126A"/>
    <w:rsid w:val="00E91FAB"/>
    <w:rsid w:val="00E92EAE"/>
    <w:rsid w:val="00EB3031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32E9"/>
    <w:rsid w:val="00F15808"/>
    <w:rsid w:val="00F201E9"/>
    <w:rsid w:val="00F23349"/>
    <w:rsid w:val="00F256B7"/>
    <w:rsid w:val="00F33B32"/>
    <w:rsid w:val="00F41A66"/>
    <w:rsid w:val="00F462BD"/>
    <w:rsid w:val="00F548F2"/>
    <w:rsid w:val="00F54B99"/>
    <w:rsid w:val="00F57530"/>
    <w:rsid w:val="00F624B1"/>
    <w:rsid w:val="00F75FF2"/>
    <w:rsid w:val="00F96B3C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A24434"/>
    <w:pPr>
      <w:spacing w:before="240"/>
      <w:outlineLvl w:val="0"/>
    </w:pPr>
    <w:rPr>
      <w:rFonts w:cs="Arial"/>
      <w:b/>
      <w:caps/>
      <w:color w:val="548DD4" w:themeColor="text2" w:themeTint="99"/>
      <w:sz w:val="24"/>
    </w:rPr>
  </w:style>
  <w:style w:type="paragraph" w:styleId="Heading2">
    <w:name w:val="heading 2"/>
    <w:basedOn w:val="Normal"/>
    <w:next w:val="PaperBody"/>
    <w:link w:val="Heading2Char"/>
    <w:qFormat/>
    <w:rsid w:val="00A24434"/>
    <w:pPr>
      <w:spacing w:before="180"/>
      <w:outlineLvl w:val="1"/>
    </w:pPr>
    <w:rPr>
      <w:rFonts w:cs="Arial"/>
      <w:b/>
      <w:caps/>
      <w:sz w:val="22"/>
    </w:rPr>
  </w:style>
  <w:style w:type="paragraph" w:styleId="Heading3">
    <w:name w:val="heading 3"/>
    <w:basedOn w:val="Normal"/>
    <w:next w:val="PaperBody"/>
    <w:qFormat/>
    <w:rsid w:val="00A24434"/>
    <w:pPr>
      <w:keepNext/>
      <w:spacing w:before="18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PaperBody"/>
    <w:qFormat/>
    <w:rsid w:val="00A24434"/>
    <w:pPr>
      <w:keepNext/>
      <w:spacing w:before="120"/>
      <w:outlineLvl w:val="3"/>
    </w:pPr>
    <w:rPr>
      <w:b/>
      <w:bCs/>
      <w:i/>
      <w:sz w:val="22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A24434"/>
    <w:rPr>
      <w:rFonts w:ascii="Arial" w:hAnsi="Arial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Normal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Normal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pastyle.org/manual/index.asp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research.stlouisfed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support.sas.com/resources/papers/proceedings09/TOC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amstat.tfjournals.com/asa-style-gui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F54FD0B-3D87-4C3F-81E2-4E70582B33CC">Content: Paper Management</Topic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47FA7F93F3C40B17393C6B2C5210B" ma:contentTypeVersion="6" ma:contentTypeDescription="Create a new document." ma:contentTypeScope="" ma:versionID="cc8f0772f969e9e5d7cf78b61d7b8683">
  <xsd:schema xmlns:xsd="http://www.w3.org/2001/XMLSchema" xmlns:xs="http://www.w3.org/2001/XMLSchema" xmlns:p="http://schemas.microsoft.com/office/2006/metadata/properties" xmlns:ns2="BF54FD0B-3D87-4C3F-81E2-4E70582B33CC" targetNamespace="http://schemas.microsoft.com/office/2006/metadata/properties" ma:root="true" ma:fieldsID="900e7c5bf6288a6581b8e1f683d77de9" ns2:_="">
    <xsd:import namespace="BF54FD0B-3D87-4C3F-81E2-4E70582B33CC"/>
    <xsd:element name="properties">
      <xsd:complexType>
        <xsd:sequence>
          <xsd:element name="documentManagement">
            <xsd:complexType>
              <xsd:all>
                <xsd:element ref="ns2:Topic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4FD0B-3D87-4C3F-81E2-4E70582B33CC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format="Dropdown" ma:internalName="Topic">
      <xsd:simpleType>
        <xsd:restriction base="dms:Choice">
          <xsd:enumeration value="Agenda"/>
          <xsd:enumeration value="Applications"/>
          <xsd:enumeration value="Budget"/>
          <xsd:enumeration value="Communications: External"/>
          <xsd:enumeration value="Communications: Internal"/>
          <xsd:enumeration value="Conference Committee Meetings"/>
          <xsd:enumeration value="Content: Call for Papers"/>
          <xsd:enumeration value="Content: Editorial Review Board"/>
          <xsd:enumeration value="Content: Executive Program"/>
          <xsd:enumeration value="Content: Paper Management"/>
          <xsd:enumeration value="Content: Schedule"/>
          <xsd:enumeration value="Content: Speaker Agreements"/>
          <xsd:enumeration value="Images/Ads"/>
          <xsd:enumeration value="Logistics: Catering"/>
          <xsd:enumeration value="Logistics: General"/>
          <xsd:enumeration value="Logistics: Space Planning"/>
          <xsd:enumeration value="Marketing"/>
          <xsd:enumeration value="Phone Numbers"/>
          <xsd:enumeration value="Photos"/>
          <xsd:enumeration value="Registration"/>
          <xsd:enumeration value="Signage"/>
          <xsd:enumeration value="Social Media"/>
          <xsd:enumeration value="Sponsorships"/>
          <xsd:enumeration value="Staffing"/>
          <xsd:enumeration value="Student/Faculty Programs"/>
          <xsd:enumeration value="Survey"/>
          <xsd:enumeration value="Team Meetings"/>
          <xsd:enumeration value="The Quad"/>
          <xsd:enumeration value="Timelin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  <ds:schemaRef ds:uri="BF54FD0B-3D87-4C3F-81E2-4E70582B33CC"/>
  </ds:schemaRefs>
</ds:datastoreItem>
</file>

<file path=customXml/itemProps2.xml><?xml version="1.0" encoding="utf-8"?>
<ds:datastoreItem xmlns:ds="http://schemas.openxmlformats.org/officeDocument/2006/customXml" ds:itemID="{63B21E11-08DA-4080-80A7-E19266E11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4FD0B-3D87-4C3F-81E2-4E70582B3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E4C0B8-BC43-4AE2-9E27-8463747946A3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EECBA88-A91D-48BA-97E5-BFFD356C7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PharmaSUG 2019 Paper Template v2.dotx</Template>
  <TotalTime>2</TotalTime>
  <Pages>7</Pages>
  <Words>2252</Words>
  <Characters>12839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inVentiv Health</Company>
  <LinksUpToDate>false</LinksUpToDate>
  <CharactersWithSpaces>15061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Richann Watson</dc:creator>
  <cp:lastModifiedBy>Richann Watson</cp:lastModifiedBy>
  <cp:revision>1</cp:revision>
  <cp:lastPrinted>2014-08-01T19:07:00Z</cp:lastPrinted>
  <dcterms:created xsi:type="dcterms:W3CDTF">2019-01-02T14:55:00Z</dcterms:created>
  <dcterms:modified xsi:type="dcterms:W3CDTF">2019-01-02T14:57:00Z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0x010100A5347FA7F93F3C40B17393C6B2C5210B</vt:lpwstr>
  </property>
</Properties>
</file>